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auto"/>
        <w:jc w:val="center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广西柳州市产业投资发展集团有限公司</w:t>
      </w:r>
    </w:p>
    <w:p>
      <w:pPr>
        <w:snapToGrid w:val="0"/>
        <w:spacing w:line="300" w:lineRule="auto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应聘人员报名表</w:t>
      </w:r>
    </w:p>
    <w:tbl>
      <w:tblPr>
        <w:tblStyle w:val="5"/>
        <w:tblW w:w="946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"/>
        <w:gridCol w:w="467"/>
        <w:gridCol w:w="418"/>
        <w:gridCol w:w="491"/>
        <w:gridCol w:w="433"/>
        <w:gridCol w:w="501"/>
        <w:gridCol w:w="342"/>
        <w:gridCol w:w="1187"/>
        <w:gridCol w:w="679"/>
        <w:gridCol w:w="679"/>
        <w:gridCol w:w="1440"/>
        <w:gridCol w:w="737"/>
        <w:gridCol w:w="1081"/>
        <w:gridCol w:w="7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621" w:hRule="atLeast"/>
        </w:trPr>
        <w:tc>
          <w:tcPr>
            <w:tcW w:w="7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姓名</w:t>
            </w:r>
          </w:p>
        </w:tc>
        <w:tc>
          <w:tcPr>
            <w:tcW w:w="9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性别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出生年月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1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(相片)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601" w:hRule="atLeast"/>
        </w:trPr>
        <w:tc>
          <w:tcPr>
            <w:tcW w:w="7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民族</w:t>
            </w:r>
          </w:p>
        </w:tc>
        <w:tc>
          <w:tcPr>
            <w:tcW w:w="9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籍贯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出生地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1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</w:trPr>
        <w:tc>
          <w:tcPr>
            <w:tcW w:w="7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入党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</w:t>
            </w:r>
          </w:p>
        </w:tc>
        <w:tc>
          <w:tcPr>
            <w:tcW w:w="9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作时间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状况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1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698" w:hRule="atLeast"/>
        </w:trPr>
        <w:tc>
          <w:tcPr>
            <w:tcW w:w="7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技术职称</w:t>
            </w:r>
          </w:p>
        </w:tc>
        <w:tc>
          <w:tcPr>
            <w:tcW w:w="218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1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有何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特长</w:t>
            </w:r>
          </w:p>
        </w:tc>
        <w:tc>
          <w:tcPr>
            <w:tcW w:w="279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lef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81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624" w:hRule="atLeast"/>
        </w:trPr>
        <w:tc>
          <w:tcPr>
            <w:tcW w:w="75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学历学位</w:t>
            </w:r>
          </w:p>
        </w:tc>
        <w:tc>
          <w:tcPr>
            <w:tcW w:w="134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教  育</w:t>
            </w:r>
          </w:p>
        </w:tc>
        <w:tc>
          <w:tcPr>
            <w:tcW w:w="20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  <w:tc>
          <w:tcPr>
            <w:tcW w:w="13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毕业时间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院校专业</w:t>
            </w:r>
          </w:p>
        </w:tc>
        <w:tc>
          <w:tcPr>
            <w:tcW w:w="32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674" w:hRule="atLeast"/>
        </w:trPr>
        <w:tc>
          <w:tcPr>
            <w:tcW w:w="75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34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教  育</w:t>
            </w:r>
          </w:p>
        </w:tc>
        <w:tc>
          <w:tcPr>
            <w:tcW w:w="203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b/>
                <w:szCs w:val="21"/>
              </w:rPr>
            </w:pPr>
          </w:p>
        </w:tc>
        <w:tc>
          <w:tcPr>
            <w:tcW w:w="13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毕业时间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院校专业</w:t>
            </w:r>
          </w:p>
        </w:tc>
        <w:tc>
          <w:tcPr>
            <w:tcW w:w="32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728" w:hRule="atLeast"/>
        </w:trPr>
        <w:tc>
          <w:tcPr>
            <w:tcW w:w="209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现单位及职务</w:t>
            </w:r>
          </w:p>
        </w:tc>
        <w:tc>
          <w:tcPr>
            <w:tcW w:w="664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674" w:hRule="atLeast"/>
        </w:trPr>
        <w:tc>
          <w:tcPr>
            <w:tcW w:w="209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通讯地址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联系电话</w:t>
            </w:r>
          </w:p>
        </w:tc>
        <w:tc>
          <w:tcPr>
            <w:tcW w:w="664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262"/>
              </w:tabs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684" w:hRule="atLeast"/>
        </w:trPr>
        <w:tc>
          <w:tcPr>
            <w:tcW w:w="209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应聘岗位</w:t>
            </w:r>
          </w:p>
        </w:tc>
        <w:tc>
          <w:tcPr>
            <w:tcW w:w="664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napToGrid w:val="0"/>
              <w:spacing w:line="300" w:lineRule="auto"/>
              <w:rPr>
                <w:rFonts w:asciiTheme="minorEastAsia" w:hAnsiTheme="minorEastAsia" w:eastAsiaTheme="minorEastAsia" w:cs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2301" w:hRule="atLeast"/>
        </w:trPr>
        <w:tc>
          <w:tcPr>
            <w:tcW w:w="117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习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历</w:t>
            </w:r>
          </w:p>
        </w:tc>
        <w:tc>
          <w:tcPr>
            <w:tcW w:w="757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6" w:type="dxa"/>
          <w:cantSplit/>
          <w:trHeight w:val="2896" w:hRule="atLeast"/>
        </w:trPr>
        <w:tc>
          <w:tcPr>
            <w:tcW w:w="117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作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经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历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7570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pStyle w:val="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87" w:type="dxa"/>
          <w:trHeight w:val="2399" w:hRule="atLeast"/>
          <w:jc w:val="center"/>
        </w:trPr>
        <w:tc>
          <w:tcPr>
            <w:tcW w:w="23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奖惩情况及取得各类资格证书情况</w:t>
            </w:r>
          </w:p>
        </w:tc>
        <w:tc>
          <w:tcPr>
            <w:tcW w:w="687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7"/>
              <w:widowControl/>
              <w:shd w:val="clear" w:color="auto" w:fill="FFFFFF"/>
              <w:spacing w:before="100" w:beforeAutospacing="1" w:after="100" w:afterAutospacing="1"/>
              <w:ind w:left="420" w:firstLine="0" w:firstLineChars="0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pStyle w:val="7"/>
              <w:widowControl/>
              <w:shd w:val="clear" w:color="auto" w:fill="FFFFFF"/>
              <w:spacing w:before="100" w:beforeAutospacing="1" w:after="100" w:afterAutospacing="1"/>
              <w:ind w:left="420" w:firstLine="0" w:firstLineChars="0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pStyle w:val="7"/>
              <w:widowControl/>
              <w:shd w:val="clear" w:color="auto" w:fill="FFFFFF"/>
              <w:spacing w:before="100" w:beforeAutospacing="1" w:after="100" w:afterAutospacing="1"/>
              <w:ind w:left="420" w:firstLine="0" w:firstLineChars="0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pStyle w:val="7"/>
              <w:widowControl/>
              <w:shd w:val="clear" w:color="auto" w:fill="FFFFFF"/>
              <w:spacing w:before="100" w:beforeAutospacing="1" w:after="100" w:afterAutospacing="1"/>
              <w:ind w:left="420" w:firstLine="0" w:firstLineChars="0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pStyle w:val="7"/>
              <w:widowControl/>
              <w:shd w:val="clear" w:color="auto" w:fill="FFFFFF"/>
              <w:spacing w:before="100" w:beforeAutospacing="1" w:after="100" w:afterAutospacing="1"/>
              <w:ind w:left="420" w:firstLine="0" w:firstLineChars="0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pStyle w:val="7"/>
              <w:widowControl/>
              <w:shd w:val="clear" w:color="auto" w:fill="FFFFFF"/>
              <w:spacing w:before="100" w:beforeAutospacing="1" w:after="100" w:afterAutospacing="1"/>
              <w:ind w:left="420" w:firstLine="0" w:firstLineChars="0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pStyle w:val="7"/>
              <w:widowControl/>
              <w:shd w:val="clear" w:color="auto" w:fill="FFFFFF"/>
              <w:spacing w:before="100" w:beforeAutospacing="1" w:after="100" w:afterAutospacing="1"/>
              <w:ind w:left="420" w:firstLine="0" w:firstLineChars="0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87" w:type="dxa"/>
          <w:trHeight w:val="6976" w:hRule="atLeast"/>
          <w:jc w:val="center"/>
        </w:trPr>
        <w:tc>
          <w:tcPr>
            <w:tcW w:w="9181" w:type="dxa"/>
            <w:gridSpan w:val="13"/>
            <w:tcBorders>
              <w:tl2br w:val="nil"/>
              <w:tr2bl w:val="nil"/>
            </w:tcBorders>
          </w:tcPr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工作述职（最近三年的工作情况，以写实为主，限1000字以内）：</w:t>
            </w:r>
          </w:p>
          <w:p>
            <w:pPr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tabs>
                <w:tab w:val="left" w:pos="262"/>
              </w:tabs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tabs>
                <w:tab w:val="left" w:pos="262"/>
              </w:tabs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tabs>
                <w:tab w:val="left" w:pos="262"/>
              </w:tabs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tabs>
                <w:tab w:val="left" w:pos="262"/>
              </w:tabs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287" w:type="dxa"/>
          <w:trHeight w:val="1970" w:hRule="atLeast"/>
          <w:jc w:val="center"/>
        </w:trPr>
        <w:tc>
          <w:tcPr>
            <w:tcW w:w="2310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是否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服从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调配</w:t>
            </w:r>
          </w:p>
        </w:tc>
        <w:tc>
          <w:tcPr>
            <w:tcW w:w="220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28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签字</w:t>
            </w:r>
          </w:p>
        </w:tc>
        <w:tc>
          <w:tcPr>
            <w:tcW w:w="180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  <w:p>
            <w:pPr>
              <w:spacing w:line="400" w:lineRule="exact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pacing w:line="560" w:lineRule="exact"/>
        <w:rPr>
          <w:rFonts w:ascii="方正小标宋简体" w:eastAsia="方正小标宋简体" w:cs="方正小标宋简体"/>
          <w:color w:val="000000"/>
          <w:spacing w:val="30"/>
          <w:kern w:val="0"/>
          <w:sz w:val="36"/>
          <w:szCs w:val="32"/>
        </w:rPr>
        <w:sectPr>
          <w:pgSz w:w="11906" w:h="16838"/>
          <w:pgMar w:top="1304" w:right="1304" w:bottom="1418" w:left="1304" w:header="851" w:footer="992" w:gutter="0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方正小标宋简体"/>
          <w:color w:val="000000"/>
          <w:spacing w:val="30"/>
          <w:kern w:val="0"/>
          <w:sz w:val="36"/>
          <w:szCs w:val="32"/>
        </w:rPr>
      </w:pPr>
      <w:r>
        <w:rPr>
          <w:rFonts w:hint="eastAsia" w:ascii="方正小标宋简体" w:eastAsia="方正小标宋简体" w:cs="方正小标宋简体"/>
          <w:color w:val="000000"/>
          <w:spacing w:val="30"/>
          <w:kern w:val="0"/>
          <w:sz w:val="36"/>
          <w:szCs w:val="32"/>
        </w:rPr>
        <w:t>报名表填写要求</w:t>
      </w:r>
    </w:p>
    <w:p>
      <w:pPr>
        <w:autoSpaceDE w:val="0"/>
        <w:autoSpaceDN w:val="0"/>
        <w:adjustRightInd w:val="0"/>
        <w:ind w:firstLine="600"/>
        <w:jc w:val="left"/>
        <w:rPr>
          <w:kern w:val="0"/>
          <w:sz w:val="23"/>
        </w:rPr>
      </w:pP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1.“出生年月”、“入党时间”、“参加工作时间”、“毕业时间”填写时，请精确到月份。如：1975年1月5日出生，填写为“1975.01”。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2.“民族”填写时，请填写全称。如：“汉族”、“回族”。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3.“籍贯”和“出生地”若为市辖区的，则填写为XX（省）XX（市）；若为市辖县的，则填写为XX（省）XX（县）；若为直辖市的，则直接填写市名。如：“上海”。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4.“健康状况”根据本人具体情况填写“健康”、“一般”或“差”。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5.“学习经历”填写时，从高中填起，大中专院校学习经历，需注明学历及专业。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w w:val="85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6、“工作经历”填写时，从参加工作时填起，要按不同时期所担任的职务和工作单位变动情况分段填写，不得出现不同级别职务并列的情况（如同时担任多个职务，则简历中应明确反应每个职务的起止时间），并注意对齐起止时间。工作单位和职务要填写规范的简称。</w:t>
      </w:r>
      <w:r>
        <w:rPr>
          <w:rFonts w:hint="eastAsia" w:ascii="仿宋_GB2312" w:eastAsia="仿宋_GB2312"/>
          <w:w w:val="85"/>
          <w:kern w:val="0"/>
          <w:sz w:val="29"/>
        </w:rPr>
        <w:t xml:space="preserve">如：1990.07-1995.09 </w:t>
      </w:r>
    </w:p>
    <w:p>
      <w:pPr>
        <w:autoSpaceDE w:val="0"/>
        <w:autoSpaceDN w:val="0"/>
        <w:adjustRightInd w:val="0"/>
        <w:spacing w:line="600" w:lineRule="exact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XX公司工程部副部长；1995.09-2003.04XX公司工程部部长。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6.“奖惩情况及取得各类资格证书情况”填写时，请按何年何月获（受）何单位何种奖励（处分）、何年何月取得何种资格证书的格式，没有的请填写“无”。如：2016.06获XX优秀科技工作者。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7.民主党派成员，在本人签字栏注明。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  <w:rPr>
          <w:rFonts w:ascii="仿宋_GB2312" w:eastAsia="仿宋_GB2312"/>
          <w:kern w:val="0"/>
          <w:sz w:val="29"/>
        </w:rPr>
      </w:pPr>
      <w:r>
        <w:rPr>
          <w:rFonts w:hint="eastAsia" w:ascii="仿宋_GB2312" w:eastAsia="仿宋_GB2312"/>
          <w:kern w:val="0"/>
          <w:sz w:val="29"/>
        </w:rPr>
        <w:t>8.填写报名表时，应使用宋体5号字体、单倍行距。如“简历”及“奖惩情况及取得各类资格证书情况”栏不够填写时，可适当缩小字号，并保持页面整洁美观。</w:t>
      </w:r>
    </w:p>
    <w:p>
      <w:pPr>
        <w:autoSpaceDE w:val="0"/>
        <w:autoSpaceDN w:val="0"/>
        <w:adjustRightInd w:val="0"/>
        <w:spacing w:line="600" w:lineRule="exact"/>
        <w:ind w:firstLine="600"/>
        <w:jc w:val="left"/>
      </w:pPr>
      <w:r>
        <w:rPr>
          <w:rFonts w:hint="eastAsia" w:ascii="仿宋_GB2312" w:eastAsia="仿宋_GB2312"/>
          <w:kern w:val="0"/>
          <w:sz w:val="29"/>
        </w:rPr>
        <w:t>9</w:t>
      </w:r>
      <w:r>
        <w:rPr>
          <w:rFonts w:ascii="仿宋_GB2312" w:eastAsia="仿宋_GB2312"/>
          <w:kern w:val="0"/>
          <w:sz w:val="29"/>
        </w:rPr>
        <w:t>.</w:t>
      </w:r>
      <w:r>
        <w:rPr>
          <w:rFonts w:hint="eastAsia" w:ascii="仿宋_GB2312" w:eastAsia="仿宋_GB2312"/>
          <w:kern w:val="0"/>
          <w:sz w:val="29"/>
        </w:rPr>
        <w:t>本表须贴近期2寸彩色照片。</w:t>
      </w:r>
    </w:p>
    <w:sectPr>
      <w:pgSz w:w="11906" w:h="16838"/>
      <w:pgMar w:top="1304" w:right="1304" w:bottom="1418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FhOWE1NGRjMmQ2ZTljOGIyMDE3N2E4NGVhNzhjMTEifQ=="/>
  </w:docVars>
  <w:rsids>
    <w:rsidRoot w:val="7D0C00D0"/>
    <w:rsid w:val="000712FD"/>
    <w:rsid w:val="00216DB2"/>
    <w:rsid w:val="002C364D"/>
    <w:rsid w:val="00680660"/>
    <w:rsid w:val="00BC7280"/>
    <w:rsid w:val="00F855AD"/>
    <w:rsid w:val="23910236"/>
    <w:rsid w:val="242955A2"/>
    <w:rsid w:val="286A0FA9"/>
    <w:rsid w:val="287B2D82"/>
    <w:rsid w:val="435A1851"/>
    <w:rsid w:val="53045348"/>
    <w:rsid w:val="57E37E6A"/>
    <w:rsid w:val="589278E6"/>
    <w:rsid w:val="678D5453"/>
    <w:rsid w:val="6D535020"/>
    <w:rsid w:val="6EE50C6A"/>
    <w:rsid w:val="76A459DE"/>
    <w:rsid w:val="78561D3D"/>
    <w:rsid w:val="7A6841F4"/>
    <w:rsid w:val="7D0C00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3</Pages>
  <Words>717</Words>
  <Characters>780</Characters>
  <Lines>6</Lines>
  <Paragraphs>1</Paragraphs>
  <TotalTime>4</TotalTime>
  <ScaleCrop>false</ScaleCrop>
  <LinksUpToDate>false</LinksUpToDate>
  <CharactersWithSpaces>787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2019-06-14T01:16:00Z</dcterms:created>
  <dc:creator>Administrator</dc:creator>
  <cp:lastModifiedBy>Link</cp:lastModifiedBy>
  <dcterms:modified xsi:type="dcterms:W3CDTF">2022-10-31T03:58:25Z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4BDC7772CE0D42A4AC4A893CAE70A179</vt:lpwstr>
  </property>
</Properties>
</file>